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2558C8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2558C8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2558C8" w:rsidRDefault="007E6DE6">
                  <w:r w:rsidRPr="007E6DE6"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6199200" cy="4651200"/>
                        <wp:effectExtent l="0" t="0" r="0" b="0"/>
                        <wp:docPr id="7" name="Picture 7" descr="C:\Users\Hugh\Pictures\Front\Sports Day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Hugh\Pictures\Front\Sports Day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9200" cy="465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58C8">
              <w:trPr>
                <w:trHeight w:hRule="exact" w:val="5760"/>
              </w:trPr>
              <w:tc>
                <w:tcPr>
                  <w:tcW w:w="7200" w:type="dxa"/>
                </w:tcPr>
                <w:p w:rsidR="002558C8" w:rsidRDefault="003E6738">
                  <w:pPr>
                    <w:pStyle w:val="Subtitle"/>
                  </w:pPr>
                  <w:r>
                    <w:t>The Opportunity</w:t>
                  </w:r>
                </w:p>
                <w:p w:rsidR="002558C8" w:rsidRDefault="003E6738" w:rsidP="004F036B">
                  <w:pPr>
                    <w:pStyle w:val="Subtitle"/>
                  </w:pPr>
                  <w:r>
                    <w:t>of a Lifetime!</w:t>
                  </w:r>
                </w:p>
                <w:p w:rsidR="004F036B" w:rsidRDefault="003A775E">
                  <w:pPr>
                    <w:pStyle w:val="Heading1"/>
                  </w:pPr>
                  <w:r>
                    <w:t>Use your ability to be of service and promote international understanding and s</w:t>
                  </w:r>
                  <w:r w:rsidR="003A62D9">
                    <w:t>haring</w:t>
                  </w:r>
                  <w:bookmarkStart w:id="0" w:name="_GoBack"/>
                  <w:bookmarkEnd w:id="0"/>
                  <w:r>
                    <w:t>. I</w:t>
                  </w:r>
                  <w:r w:rsidR="004F036B">
                    <w:t>f you have a third-level degree and some teaching skills you are probabl</w:t>
                  </w:r>
                  <w:r w:rsidR="00471F71">
                    <w:t>y eligible</w:t>
                  </w:r>
                  <w:r w:rsidR="00C35678">
                    <w:t xml:space="preserve"> (ages 20 to 65)</w:t>
                  </w:r>
                </w:p>
                <w:p w:rsidR="004F036B" w:rsidRDefault="004F036B">
                  <w:pPr>
                    <w:pStyle w:val="Heading1"/>
                  </w:pPr>
                </w:p>
                <w:p w:rsidR="002558C8" w:rsidRPr="00471F71" w:rsidRDefault="00471F71">
                  <w:pPr>
                    <w:pStyle w:val="Heading1"/>
                    <w:rPr>
                      <w:i/>
                    </w:rPr>
                  </w:pPr>
                  <w:r>
                    <w:t xml:space="preserve">                             </w:t>
                  </w:r>
                  <w:r w:rsidR="004F036B" w:rsidRPr="00471F71">
                    <w:rPr>
                      <w:i/>
                    </w:rPr>
                    <w:t xml:space="preserve">Aged 20 to 65! </w:t>
                  </w:r>
                </w:p>
                <w:p w:rsidR="002558C8" w:rsidRDefault="002558C8" w:rsidP="004F036B"/>
              </w:tc>
            </w:tr>
            <w:tr w:rsidR="002558C8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2558C8" w:rsidRDefault="004F036B" w:rsidP="00794978">
                  <w:r>
                    <w:t xml:space="preserve">        </w:t>
                  </w:r>
                  <w:r w:rsidR="007E6DE6">
                    <w:object w:dxaOrig="12975" w:dyaOrig="44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53.25pt;height:1in" o:ole="">
                        <v:imagedata r:id="rId6" o:title=""/>
                      </v:shape>
                      <o:OLEObject Type="Embed" ProgID="PBrush" ShapeID="_x0000_i1025" DrawAspect="Content" ObjectID="_1568120618" r:id="rId7"/>
                    </w:object>
                  </w:r>
                  <w:r>
                    <w:t xml:space="preserve">                             </w:t>
                  </w:r>
                </w:p>
              </w:tc>
            </w:tr>
          </w:tbl>
          <w:p w:rsidR="002558C8" w:rsidRDefault="002558C8"/>
        </w:tc>
        <w:tc>
          <w:tcPr>
            <w:tcW w:w="144" w:type="dxa"/>
          </w:tcPr>
          <w:p w:rsidR="002558C8" w:rsidRDefault="002558C8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2558C8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2558C8" w:rsidRPr="00040463" w:rsidRDefault="003E6738">
                  <w:pPr>
                    <w:pStyle w:val="Heading2"/>
                    <w:rPr>
                      <w:i/>
                      <w:sz w:val="40"/>
                      <w:szCs w:val="40"/>
                    </w:rPr>
                  </w:pPr>
                  <w:r w:rsidRPr="00040463">
                    <w:rPr>
                      <w:i/>
                      <w:sz w:val="40"/>
                      <w:szCs w:val="40"/>
                    </w:rPr>
                    <w:t>Take time off for something different</w:t>
                  </w:r>
                </w:p>
                <w:p w:rsidR="003E6738" w:rsidRPr="003E6738" w:rsidRDefault="003E6738" w:rsidP="003E6738">
                  <w:pPr>
                    <w:pStyle w:val="Line"/>
                  </w:pPr>
                  <w:r>
                    <w:t xml:space="preserve">While being of service </w:t>
                  </w:r>
                  <w:proofErr w:type="spellStart"/>
                  <w:r>
                    <w:t>shariang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yur</w:t>
                  </w:r>
                  <w:proofErr w:type="spellEnd"/>
                  <w:r>
                    <w:t xml:space="preserve"> </w:t>
                  </w:r>
                </w:p>
                <w:p w:rsidR="002558C8" w:rsidRDefault="00040463" w:rsidP="00040463">
                  <w:pPr>
                    <w:pStyle w:val="Heading2"/>
                    <w:jc w:val="left"/>
                  </w:pPr>
                  <w:r>
                    <w:rPr>
                      <w:rFonts w:asciiTheme="minorHAnsi" w:eastAsiaTheme="minorEastAsia" w:hAnsiTheme="minorHAnsi" w:cstheme="minorBidi"/>
                      <w:color w:val="333333" w:themeColor="text2"/>
                      <w:sz w:val="2"/>
                      <w:szCs w:val="2"/>
                    </w:rPr>
                    <w:t xml:space="preserve">  </w:t>
                  </w:r>
                  <w:r>
                    <w:t xml:space="preserve">  T</w:t>
                  </w:r>
                  <w:r w:rsidR="00C43117">
                    <w:t xml:space="preserve">he </w:t>
                  </w:r>
                  <w:r w:rsidR="003E6738">
                    <w:t xml:space="preserve">skill you rarely think of </w:t>
                  </w:r>
                  <w:r w:rsidR="00CA6E99">
                    <w:t xml:space="preserve"> </w:t>
                  </w:r>
                  <w:r w:rsidR="00471F71">
                    <w:t xml:space="preserve"> </w:t>
                  </w:r>
                  <w:r w:rsidR="003E6738">
                    <w:t xml:space="preserve">can be of </w:t>
                  </w:r>
                  <w:r w:rsidR="00471F71">
                    <w:t>service</w:t>
                  </w:r>
                  <w:r w:rsidR="003E6738">
                    <w:t xml:space="preserve"> to others</w:t>
                  </w:r>
                  <w:r w:rsidR="00C43117">
                    <w:t xml:space="preserve"> </w:t>
                  </w:r>
                  <w:r>
                    <w:t>–</w:t>
                  </w:r>
                  <w:r w:rsidR="003E6738">
                    <w:t xml:space="preserve"> speaking</w:t>
                  </w:r>
                  <w:r>
                    <w:t xml:space="preserve"> English</w:t>
                  </w:r>
                  <w:r w:rsidR="003E6738">
                    <w:t xml:space="preserve">! </w:t>
                  </w:r>
                </w:p>
                <w:p w:rsidR="002558C8" w:rsidRDefault="002558C8">
                  <w:pPr>
                    <w:pStyle w:val="Line"/>
                  </w:pPr>
                </w:p>
                <w:p w:rsidR="00394D6F" w:rsidRDefault="00040463">
                  <w:pPr>
                    <w:pStyle w:val="Heading2"/>
                  </w:pPr>
                  <w:r>
                    <w:t xml:space="preserve">Share what you know with </w:t>
                  </w:r>
                  <w:r w:rsidR="00394D6F">
                    <w:t xml:space="preserve">Third </w:t>
                  </w:r>
                  <w:r>
                    <w:t>L</w:t>
                  </w:r>
                  <w:r w:rsidR="00394D6F">
                    <w:t>evel students in China.</w:t>
                  </w:r>
                </w:p>
                <w:p w:rsidR="003E6738" w:rsidRDefault="00040463">
                  <w:pPr>
                    <w:pStyle w:val="Heading2"/>
                  </w:pPr>
                  <w:r>
                    <w:t>A</w:t>
                  </w:r>
                  <w:r w:rsidR="004E337A">
                    <w:t xml:space="preserve">s part of an Irish </w:t>
                  </w:r>
                  <w:r>
                    <w:t>volunteer</w:t>
                  </w:r>
                  <w:r w:rsidR="003E6738">
                    <w:t xml:space="preserve"> group!</w:t>
                  </w:r>
                </w:p>
                <w:p w:rsidR="002558C8" w:rsidRDefault="00D8440A">
                  <w:pPr>
                    <w:pStyle w:val="Heading2"/>
                  </w:pPr>
                  <w:r>
                    <w:t>Finance</w:t>
                  </w:r>
                  <w:r w:rsidR="004E337A">
                    <w:t xml:space="preserve">s covered </w:t>
                  </w:r>
                  <w:r>
                    <w:t xml:space="preserve"> </w:t>
                  </w:r>
                  <w:r w:rsidR="003E6738">
                    <w:t xml:space="preserve">by  Chinese </w:t>
                  </w:r>
                  <w:r>
                    <w:t>Universit</w:t>
                  </w:r>
                  <w:r w:rsidR="00040463">
                    <w:t>ies</w:t>
                  </w:r>
                  <w:r w:rsidR="003E6738">
                    <w:t xml:space="preserve">  </w:t>
                  </w:r>
                </w:p>
                <w:p w:rsidR="00CA6E99" w:rsidRDefault="00CA6E99" w:rsidP="00CA6E99">
                  <w:pPr>
                    <w:pStyle w:val="Line"/>
                  </w:pPr>
                </w:p>
                <w:p w:rsidR="00CA6E99" w:rsidRPr="00CA6E99" w:rsidRDefault="00CA6E99" w:rsidP="00CA6E99">
                  <w:pPr>
                    <w:pStyle w:val="Heading2"/>
                  </w:pPr>
                </w:p>
                <w:p w:rsidR="002558C8" w:rsidRDefault="002558C8">
                  <w:pPr>
                    <w:pStyle w:val="Line"/>
                  </w:pPr>
                </w:p>
                <w:p w:rsidR="002558C8" w:rsidRDefault="002558C8">
                  <w:pPr>
                    <w:pStyle w:val="Heading2"/>
                  </w:pPr>
                </w:p>
                <w:p w:rsidR="002558C8" w:rsidRDefault="002558C8">
                  <w:pPr>
                    <w:pStyle w:val="Line"/>
                  </w:pPr>
                </w:p>
                <w:p w:rsidR="002558C8" w:rsidRDefault="003A62D9">
                  <w:pPr>
                    <w:pStyle w:val="Heading2"/>
                  </w:pPr>
                  <w:sdt>
                    <w:sdtPr>
                      <w:id w:val="529539938"/>
                      <w:placeholder>
                        <w:docPart w:val="03195EC379784F12A04540C9501A010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D465BC">
                        <w:t>[You Have Room for Another One Here!]</w:t>
                      </w:r>
                    </w:sdtContent>
                  </w:sdt>
                </w:p>
              </w:tc>
            </w:tr>
            <w:tr w:rsidR="002558C8">
              <w:trPr>
                <w:trHeight w:hRule="exact" w:val="144"/>
              </w:trPr>
              <w:tc>
                <w:tcPr>
                  <w:tcW w:w="3446" w:type="dxa"/>
                </w:tcPr>
                <w:p w:rsidR="002558C8" w:rsidRDefault="002558C8"/>
              </w:tc>
            </w:tr>
            <w:tr w:rsidR="002558C8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2558C8" w:rsidRDefault="003E6738">
                  <w:pPr>
                    <w:pStyle w:val="Heading3"/>
                  </w:pPr>
                  <w:r>
                    <w:t>Contact</w:t>
                  </w:r>
                </w:p>
                <w:p w:rsidR="003E6738" w:rsidRPr="003E6738" w:rsidRDefault="003E6738" w:rsidP="003E6738">
                  <w:r>
                    <w:t>aitece.ireland@gmail.com</w:t>
                  </w:r>
                </w:p>
                <w:p w:rsidR="002558C8" w:rsidRDefault="003A62D9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CB3BF617FFEE4094877B485793DA7F24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3E6738">
                        <w:t>Sponsored by the Colum</w:t>
                      </w:r>
                      <w:r w:rsidR="00394D6F">
                        <w:t>b</w:t>
                      </w:r>
                      <w:r w:rsidR="003E6738">
                        <w:t>a</w:t>
                      </w:r>
                      <w:r w:rsidR="00394D6F">
                        <w:t>n</w:t>
                      </w:r>
                      <w:r w:rsidR="003E6738">
                        <w:t xml:space="preserve"> Fathers in Ireland</w:t>
                      </w:r>
                    </w:sdtContent>
                  </w:sdt>
                </w:p>
                <w:p w:rsidR="002558C8" w:rsidRDefault="00394D6F">
                  <w:pPr>
                    <w:pStyle w:val="ContactInfo"/>
                  </w:pPr>
                  <w:r>
                    <w:t>www.aitece.ie</w:t>
                  </w:r>
                </w:p>
                <w:p w:rsidR="002558C8" w:rsidRDefault="00394D6F" w:rsidP="00394D6F">
                  <w:pPr>
                    <w:pStyle w:val="Date"/>
                  </w:pPr>
                  <w:r>
                    <w:t>Two starting dates: March and September</w:t>
                  </w:r>
                </w:p>
              </w:tc>
            </w:tr>
          </w:tbl>
          <w:p w:rsidR="002558C8" w:rsidRDefault="002558C8"/>
        </w:tc>
      </w:tr>
    </w:tbl>
    <w:p w:rsidR="002558C8" w:rsidRDefault="002558C8">
      <w:pPr>
        <w:pStyle w:val="NoSpacing"/>
      </w:pPr>
    </w:p>
    <w:sectPr w:rsidR="002558C8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38"/>
    <w:rsid w:val="00025F0B"/>
    <w:rsid w:val="00040463"/>
    <w:rsid w:val="002558C8"/>
    <w:rsid w:val="00394D6F"/>
    <w:rsid w:val="003A62D9"/>
    <w:rsid w:val="003A775E"/>
    <w:rsid w:val="003E6738"/>
    <w:rsid w:val="00471F71"/>
    <w:rsid w:val="004E337A"/>
    <w:rsid w:val="004F036B"/>
    <w:rsid w:val="00794978"/>
    <w:rsid w:val="007E6DE6"/>
    <w:rsid w:val="00C35678"/>
    <w:rsid w:val="00C43117"/>
    <w:rsid w:val="00CA6E99"/>
    <w:rsid w:val="00D465BC"/>
    <w:rsid w:val="00D8440A"/>
    <w:rsid w:val="00F5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B4B725-4319-4DF9-A626-3662C0685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gh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3195EC379784F12A04540C9501A0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F10EB-D81B-4C3E-94C1-4AAB56470534}"/>
      </w:docPartPr>
      <w:docPartBody>
        <w:p w:rsidR="008B262C" w:rsidRDefault="003A0205">
          <w:pPr>
            <w:pStyle w:val="03195EC379784F12A04540C9501A0105"/>
          </w:pPr>
          <w:r>
            <w:t>[You Have Room for Another One Here!]</w:t>
          </w:r>
        </w:p>
      </w:docPartBody>
    </w:docPart>
    <w:docPart>
      <w:docPartPr>
        <w:name w:val="CB3BF617FFEE4094877B485793DA7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38C80-6F49-44ED-92A8-264F2C1E376F}"/>
      </w:docPartPr>
      <w:docPartBody>
        <w:p w:rsidR="008B262C" w:rsidRDefault="003A0205">
          <w:pPr>
            <w:pStyle w:val="CB3BF617FFEE4094877B485793DA7F24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205"/>
    <w:rsid w:val="003A0205"/>
    <w:rsid w:val="00467A7D"/>
    <w:rsid w:val="00694D0C"/>
    <w:rsid w:val="008B262C"/>
    <w:rsid w:val="00AC0884"/>
    <w:rsid w:val="00C87554"/>
    <w:rsid w:val="00D45D23"/>
    <w:rsid w:val="00EB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70F02C460345D2BB28D13E961DFEF0">
    <w:name w:val="1170F02C460345D2BB28D13E961DFEF0"/>
  </w:style>
  <w:style w:type="paragraph" w:customStyle="1" w:styleId="0E39E2194E1247CF88AC0FDD42AEC9A4">
    <w:name w:val="0E39E2194E1247CF88AC0FDD42AEC9A4"/>
  </w:style>
  <w:style w:type="paragraph" w:customStyle="1" w:styleId="E29478C1C62D4655882D3C852ED62985">
    <w:name w:val="E29478C1C62D4655882D3C852ED62985"/>
  </w:style>
  <w:style w:type="paragraph" w:customStyle="1" w:styleId="13DC1A98EA8B4F8C9EB3F66C24758802">
    <w:name w:val="13DC1A98EA8B4F8C9EB3F66C24758802"/>
  </w:style>
  <w:style w:type="paragraph" w:customStyle="1" w:styleId="3AD4B9CD3A93452AAA157B349CC428B1">
    <w:name w:val="3AD4B9CD3A93452AAA157B349CC428B1"/>
  </w:style>
  <w:style w:type="paragraph" w:customStyle="1" w:styleId="1A30279CB8CF4EBF818FC51B4F2A697E">
    <w:name w:val="1A30279CB8CF4EBF818FC51B4F2A697E"/>
  </w:style>
  <w:style w:type="paragraph" w:customStyle="1" w:styleId="10A19356A07E4062AA56B7CE711C4C44">
    <w:name w:val="10A19356A07E4062AA56B7CE711C4C44"/>
  </w:style>
  <w:style w:type="paragraph" w:customStyle="1" w:styleId="C16DDAB39DD546A7BCFDCBAD8EA7BD03">
    <w:name w:val="C16DDAB39DD546A7BCFDCBAD8EA7BD03"/>
  </w:style>
  <w:style w:type="paragraph" w:customStyle="1" w:styleId="03195EC379784F12A04540C9501A0105">
    <w:name w:val="03195EC379784F12A04540C9501A0105"/>
  </w:style>
  <w:style w:type="paragraph" w:customStyle="1" w:styleId="B29ABF1088E2466E918528ADA7D6F1B7">
    <w:name w:val="B29ABF1088E2466E918528ADA7D6F1B7"/>
  </w:style>
  <w:style w:type="paragraph" w:customStyle="1" w:styleId="CB3BF617FFEE4094877B485793DA7F24">
    <w:name w:val="CB3BF617FFEE4094877B485793DA7F24"/>
  </w:style>
  <w:style w:type="paragraph" w:customStyle="1" w:styleId="36E27C66C14A4BF993AEAFF4BCAF88B7">
    <w:name w:val="36E27C66C14A4BF993AEAFF4BCAF88B7"/>
  </w:style>
  <w:style w:type="paragraph" w:customStyle="1" w:styleId="BD3498475DAE4ABE8275F5F53F270DBF">
    <w:name w:val="BD3498475DAE4ABE8275F5F53F270D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3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</dc:creator>
  <cp:keywords/>
  <dc:description/>
  <cp:lastModifiedBy>Hugh</cp:lastModifiedBy>
  <cp:revision>4</cp:revision>
  <cp:lastPrinted>2017-09-28T15:06:00Z</cp:lastPrinted>
  <dcterms:created xsi:type="dcterms:W3CDTF">2017-09-28T15:05:00Z</dcterms:created>
  <dcterms:modified xsi:type="dcterms:W3CDTF">2017-09-28T15:17:00Z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